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161E76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95" name="Picture 94" descr="1998 June-July-August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June-July-August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6" name="Picture 95" descr="1998 June-July-August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June-July-August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7" name="Picture 96" descr="1998 June-July-August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June-July-August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8" name="Picture 97" descr="1998 June-July-August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June-July-August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9" name="Picture 98" descr="1998 June-July-August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June-July-August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00" name="Picture 99" descr="1998 June-July-August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June-July-August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01" name="Picture 100" descr="1998 June-July-August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June-July-August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02" name="Picture 101" descr="1998 June-July-August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June-July-August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161E76"/>
    <w:rsid w:val="001F5941"/>
    <w:rsid w:val="00200E9C"/>
    <w:rsid w:val="002431CB"/>
    <w:rsid w:val="002E63CD"/>
    <w:rsid w:val="0034621C"/>
    <w:rsid w:val="00453118"/>
    <w:rsid w:val="004640D9"/>
    <w:rsid w:val="0047650E"/>
    <w:rsid w:val="00484D0E"/>
    <w:rsid w:val="004A30ED"/>
    <w:rsid w:val="004E2D03"/>
    <w:rsid w:val="005212A0"/>
    <w:rsid w:val="00554EE6"/>
    <w:rsid w:val="00585480"/>
    <w:rsid w:val="005B67E8"/>
    <w:rsid w:val="00611B4C"/>
    <w:rsid w:val="00642F3D"/>
    <w:rsid w:val="00697F1E"/>
    <w:rsid w:val="006D0422"/>
    <w:rsid w:val="007873B8"/>
    <w:rsid w:val="00906884"/>
    <w:rsid w:val="009B1CF8"/>
    <w:rsid w:val="00A10B2B"/>
    <w:rsid w:val="00B27E26"/>
    <w:rsid w:val="00CC7587"/>
    <w:rsid w:val="00D16D4E"/>
    <w:rsid w:val="00D32CC1"/>
    <w:rsid w:val="00D653F2"/>
    <w:rsid w:val="00DF779D"/>
    <w:rsid w:val="00ED5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2017-11-24T14:18:00Z</dcterms:created>
  <dcterms:modified xsi:type="dcterms:W3CDTF">2017-11-24T14:19:00Z</dcterms:modified>
</cp:coreProperties>
</file>